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452669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452669" w:rsidRDefault="003D1B71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452669" w:rsidRDefault="00400D39" w:rsidP="00400D39">
            <w:pPr>
              <w:pStyle w:val="Nzev"/>
            </w:pPr>
            <w:r>
              <w:t xml:space="preserve">Ilona </w:t>
            </w:r>
            <w:r w:rsidR="003D1B71" w:rsidRPr="00452669">
              <w:rPr>
                <w:lang w:bidi="cs-CZ"/>
              </w:rPr>
              <w:br/>
            </w:r>
            <w:r>
              <w:t>Ficová</w:t>
            </w:r>
          </w:p>
        </w:tc>
      </w:tr>
      <w:tr w:rsidR="003D1B71" w:rsidRPr="00452669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030C745EDEAF49F88ACC48FF844542E2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Pracovní zkušenosti</w:t>
                </w:r>
              </w:p>
            </w:sdtContent>
          </w:sdt>
          <w:p w:rsidR="00400D39" w:rsidRPr="00452669" w:rsidRDefault="00400D39" w:rsidP="00400D39">
            <w:pPr>
              <w:pStyle w:val="Data"/>
            </w:pPr>
            <w:r>
              <w:t>2012</w:t>
            </w:r>
            <w:r w:rsidRPr="00452669">
              <w:rPr>
                <w:rFonts w:eastAsia="Calibri"/>
                <w:lang w:bidi="cs-CZ"/>
              </w:rPr>
              <w:t xml:space="preserve"> – </w:t>
            </w:r>
            <w:r>
              <w:t xml:space="preserve">2021 </w:t>
            </w:r>
          </w:p>
          <w:p w:rsidR="00400D39" w:rsidRPr="00452669" w:rsidRDefault="00400D39" w:rsidP="00400D39">
            <w:pPr>
              <w:pStyle w:val="Pracovnzkuenosti"/>
            </w:pPr>
            <w:r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r>
              <w:t xml:space="preserve">pomocnice v kuchyni </w:t>
            </w:r>
            <w:r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r>
              <w:rPr>
                <w:rStyle w:val="Siln"/>
                <w:rFonts w:eastAsia="Calibri"/>
                <w:lang w:bidi="cs-CZ"/>
              </w:rPr>
              <w:t xml:space="preserve"> </w:t>
            </w:r>
            <w:r>
              <w:t xml:space="preserve">ZŠ Letonice </w:t>
            </w:r>
          </w:p>
          <w:p w:rsidR="003D1B71" w:rsidRPr="00452669" w:rsidRDefault="00400D39" w:rsidP="00AC6C7E">
            <w:pPr>
              <w:pStyle w:val="Data"/>
            </w:pPr>
            <w:r>
              <w:t>2013</w:t>
            </w:r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r>
              <w:t>2021</w:t>
            </w:r>
          </w:p>
          <w:p w:rsidR="008821C5" w:rsidRPr="00452669" w:rsidRDefault="00400D39" w:rsidP="00AC6C7E">
            <w:pPr>
              <w:pStyle w:val="Pracovnzkuenosti"/>
            </w:pPr>
            <w:r>
              <w:t xml:space="preserve">Knihovnice </w:t>
            </w:r>
            <w:r w:rsidR="003D1B71" w:rsidRPr="00452669">
              <w:rPr>
                <w:rStyle w:val="Siln"/>
                <w:rFonts w:eastAsia="Calibri"/>
                <w:lang w:bidi="cs-CZ"/>
              </w:rPr>
              <w:t xml:space="preserve"> • </w:t>
            </w:r>
            <w:r>
              <w:rPr>
                <w:rStyle w:val="Siln"/>
                <w:rFonts w:eastAsia="Calibri"/>
                <w:lang w:bidi="cs-CZ"/>
              </w:rPr>
              <w:t xml:space="preserve"> </w:t>
            </w:r>
            <w:r>
              <w:t xml:space="preserve">Obec Letonice </w:t>
            </w:r>
          </w:p>
          <w:p w:rsidR="003D1B71" w:rsidRPr="00452669" w:rsidRDefault="00400D39" w:rsidP="00AC6C7E">
            <w:pPr>
              <w:pStyle w:val="Data"/>
            </w:pPr>
            <w:r>
              <w:t>0</w:t>
            </w:r>
            <w:r w:rsidR="004E0C73">
              <w:t>2</w:t>
            </w:r>
            <w:r>
              <w:t>/2018</w:t>
            </w:r>
            <w:r w:rsidR="003D1B71" w:rsidRPr="00452669">
              <w:rPr>
                <w:rFonts w:eastAsia="Calibri"/>
                <w:lang w:bidi="cs-CZ"/>
              </w:rPr>
              <w:t xml:space="preserve"> – </w:t>
            </w:r>
            <w:r>
              <w:t>08/2018</w:t>
            </w:r>
          </w:p>
          <w:p w:rsidR="004E0C73" w:rsidRDefault="00400D39" w:rsidP="00400D39">
            <w:pPr>
              <w:pStyle w:val="Seznamsodrkami"/>
              <w:numPr>
                <w:ilvl w:val="0"/>
                <w:numId w:val="0"/>
              </w:numPr>
            </w:pPr>
            <w:r>
              <w:t xml:space="preserve">Administrativní pracovník </w:t>
            </w:r>
            <w:r>
              <w:rPr>
                <w:rStyle w:val="Siln"/>
                <w:rFonts w:eastAsia="Calibri"/>
                <w:lang w:bidi="cs-CZ"/>
              </w:rPr>
              <w:t xml:space="preserve"> •</w:t>
            </w:r>
            <w:r>
              <w:t xml:space="preserve"> Bytové družstvo Nový život, Bučovice</w:t>
            </w:r>
          </w:p>
          <w:p w:rsidR="003D1B71" w:rsidRPr="00400D39" w:rsidRDefault="007A0FCF" w:rsidP="00400D39">
            <w:pPr>
              <w:pStyle w:val="Seznamsodrkami"/>
              <w:numPr>
                <w:ilvl w:val="0"/>
                <w:numId w:val="0"/>
              </w:numPr>
              <w:rPr>
                <w:rFonts w:asciiTheme="minorHAnsi" w:hAnsiTheme="minorHAnsi" w:cstheme="minorBidi"/>
              </w:rPr>
            </w:pPr>
            <w:r>
              <w:t xml:space="preserve"> (</w:t>
            </w:r>
            <w:r w:rsidR="00400D39">
              <w:t>záskok za nemoc)</w:t>
            </w:r>
          </w:p>
          <w:p w:rsidR="003D1B71" w:rsidRPr="00452669" w:rsidRDefault="003D1B71" w:rsidP="00AC6C7E"/>
          <w:sdt>
            <w:sdtPr>
              <w:id w:val="-1554227259"/>
              <w:placeholder>
                <w:docPart w:val="486DEAF7976045D7BA9E2BE55059E928"/>
              </w:placeholder>
              <w:temporary/>
              <w:showingPlcHdr/>
              <w15:appearance w15:val="hidden"/>
            </w:sdtPr>
            <w:sdtEndPr/>
            <w:sdtContent>
              <w:p w:rsidR="003D1B71" w:rsidRPr="007A72A2" w:rsidRDefault="003D1B71" w:rsidP="007A72A2">
                <w:pPr>
                  <w:pStyle w:val="Nadpis2"/>
                </w:pPr>
                <w:r w:rsidRPr="007A72A2">
                  <w:t>Vzdělání</w:t>
                </w:r>
              </w:p>
            </w:sdtContent>
          </w:sdt>
          <w:p w:rsidR="003D1B71" w:rsidRPr="00452669" w:rsidRDefault="00400D39" w:rsidP="00353B60">
            <w:pPr>
              <w:pStyle w:val="Nzevkoly"/>
            </w:pPr>
            <w:r>
              <w:t>Obor: Podnikání v technických povolání  s maturitou</w:t>
            </w:r>
            <w:r w:rsidR="003D1B71" w:rsidRPr="00452669">
              <w:rPr>
                <w:lang w:bidi="cs-CZ"/>
              </w:rPr>
              <w:t xml:space="preserve">, </w:t>
            </w:r>
            <w:r>
              <w:t>BRNO, ČR</w:t>
            </w:r>
          </w:p>
          <w:p w:rsidR="003D1B71" w:rsidRDefault="00F1636B" w:rsidP="00AC6C7E">
            <w:pPr>
              <w:pStyle w:val="Seznamsodrkami"/>
            </w:pPr>
            <w:r>
              <w:t xml:space="preserve">Rekvalifikační kurz – Knihovník/knihovnice </w:t>
            </w:r>
          </w:p>
          <w:p w:rsidR="00F1636B" w:rsidRDefault="00F1636B" w:rsidP="00AC6C7E">
            <w:pPr>
              <w:pStyle w:val="Seznamsodrkami"/>
            </w:pPr>
            <w:r>
              <w:t xml:space="preserve">Rekvalifikační kurz – Referenční knihovník </w:t>
            </w:r>
          </w:p>
          <w:p w:rsidR="00F1636B" w:rsidRDefault="00F1636B" w:rsidP="00AC6C7E">
            <w:pPr>
              <w:pStyle w:val="Seznamsodrkami"/>
            </w:pPr>
            <w:r>
              <w:t>Rekvalifikační kurz – Účetnictví+</w:t>
            </w:r>
            <w:r w:rsidR="004E0C73">
              <w:t xml:space="preserve"> Daňová evidence </w:t>
            </w:r>
          </w:p>
          <w:p w:rsidR="00886793" w:rsidRDefault="00886793" w:rsidP="00AC6C7E">
            <w:pPr>
              <w:pStyle w:val="Seznamsodrkami"/>
            </w:pPr>
            <w:r>
              <w:t>Rekvalifikační kurz – Asistent pedagoga</w:t>
            </w:r>
          </w:p>
          <w:p w:rsidR="00F1636B" w:rsidRPr="00452669" w:rsidRDefault="00F1636B" w:rsidP="00AC6C7E">
            <w:pPr>
              <w:pStyle w:val="Seznamsodrkami"/>
            </w:pPr>
            <w:r>
              <w:t xml:space="preserve">Ocenění za nadstandartní rozvoj veřejných knihovnických a informačních služeb v obci 2017 – MZK Brno </w:t>
            </w:r>
          </w:p>
          <w:p w:rsidR="003D1B71" w:rsidRPr="007A72A2" w:rsidRDefault="00F1636B" w:rsidP="007A72A2">
            <w:pPr>
              <w:pStyle w:val="Nadpis2"/>
            </w:pPr>
            <w:r>
              <w:t>Zkušenosti:</w:t>
            </w:r>
          </w:p>
          <w:p w:rsidR="00F1636B" w:rsidRDefault="00F1636B" w:rsidP="00F1636B">
            <w:pPr>
              <w:pStyle w:val="Seznamsodrkami"/>
              <w:rPr>
                <w:rFonts w:asciiTheme="minorHAnsi" w:hAnsiTheme="minorHAnsi" w:cstheme="minorBidi"/>
              </w:rPr>
            </w:pPr>
            <w:r>
              <w:rPr>
                <w:rFonts w:eastAsiaTheme="minorHAnsi"/>
              </w:rPr>
              <w:t xml:space="preserve">Řidičský průkaz : skupiny B, </w:t>
            </w:r>
            <w:r>
              <w:rPr>
                <w:rFonts w:eastAsiaTheme="minorHAnsi"/>
              </w:rPr>
              <w:br/>
              <w:t>Znalosti a dovednost: MS  Word, Excel, Internet</w:t>
            </w:r>
          </w:p>
          <w:p w:rsidR="004E0C73" w:rsidRDefault="00F1636B" w:rsidP="004E0C73">
            <w:pPr>
              <w:pStyle w:val="Seznamsodrkami"/>
            </w:pPr>
            <w:r>
              <w:t>Prác</w:t>
            </w:r>
            <w:r w:rsidR="00886793">
              <w:t xml:space="preserve">e s  knihovnickým programem Arl, práce s dětmi, příprava programů pro děti, vytváření plakátů, organizování přednášek, besed a výstav v knihovně </w:t>
            </w:r>
          </w:p>
          <w:p w:rsidR="00F1636B" w:rsidRDefault="004E0C73" w:rsidP="004E0C73">
            <w:pPr>
              <w:pStyle w:val="Seznamsodrkami"/>
            </w:pPr>
            <w:r>
              <w:t>Zkušenosti z pozice administrativní pracovník ( kontrola plateb, kontrola odečtů,</w:t>
            </w:r>
            <w:r w:rsidR="007A0FCF">
              <w:t xml:space="preserve"> smlouvy</w:t>
            </w:r>
            <w:r>
              <w:t>..)</w:t>
            </w:r>
          </w:p>
          <w:p w:rsidR="00F1636B" w:rsidRDefault="00F1636B" w:rsidP="00F1636B">
            <w:pPr>
              <w:pStyle w:val="Seznamsodrkami"/>
              <w:numPr>
                <w:ilvl w:val="0"/>
                <w:numId w:val="0"/>
              </w:numPr>
              <w:ind w:left="360"/>
            </w:pPr>
          </w:p>
          <w:p w:rsidR="003D1B71" w:rsidRPr="00452669" w:rsidRDefault="003D1B71" w:rsidP="00AC6C7E"/>
          <w:p w:rsidR="00F1636B" w:rsidRDefault="004E0C73" w:rsidP="00F1636B">
            <w:pPr>
              <w:pStyle w:val="Seznamsodrkami"/>
            </w:pPr>
            <w:r>
              <w:t xml:space="preserve">Jsem flexibilní, </w:t>
            </w:r>
            <w:r w:rsidR="00F1636B">
              <w:t>spo</w:t>
            </w:r>
            <w:r w:rsidR="007A0FCF">
              <w:t xml:space="preserve">lehlivá, </w:t>
            </w:r>
          </w:p>
          <w:p w:rsidR="003D1B71" w:rsidRPr="007A72A2" w:rsidRDefault="003D1B71" w:rsidP="007A72A2">
            <w:pPr>
              <w:pStyle w:val="Nadpis2"/>
            </w:pPr>
          </w:p>
          <w:p w:rsidR="003D1B71" w:rsidRPr="00452669" w:rsidRDefault="003D1B71" w:rsidP="00F1636B">
            <w:pPr>
              <w:spacing w:after="40"/>
              <w:rPr>
                <w:sz w:val="24"/>
                <w:szCs w:val="24"/>
              </w:rPr>
            </w:pPr>
          </w:p>
        </w:tc>
      </w:tr>
      <w:tr w:rsidR="003D1B71" w:rsidRPr="00452669" w:rsidTr="003D1B71">
        <w:trPr>
          <w:trHeight w:val="1164"/>
        </w:trPr>
        <w:tc>
          <w:tcPr>
            <w:tcW w:w="720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3D1B71">
        <w:trPr>
          <w:trHeight w:val="54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3EFA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">
                      <v:shape id="Volný tvar: Obrazec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400D39" w:rsidRPr="00452669" w:rsidRDefault="00400D39" w:rsidP="00380FD1">
            <w:pPr>
              <w:pStyle w:val="Informace"/>
            </w:pPr>
            <w:r>
              <w:t xml:space="preserve">Osvobození 184 </w:t>
            </w:r>
          </w:p>
          <w:p w:rsidR="003D1B71" w:rsidRPr="00452669" w:rsidRDefault="00400D39" w:rsidP="00400D39">
            <w:pPr>
              <w:pStyle w:val="Informace"/>
            </w:pPr>
            <w:r>
              <w:t xml:space="preserve">683 35 Letonice 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24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50D51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">
                      <v:shape id="Volný tvar: Obrazec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400D39" w:rsidP="00400D39">
            <w:pPr>
              <w:pStyle w:val="Informace"/>
            </w:pPr>
            <w:r>
              <w:t xml:space="preserve">739 667 300 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83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AA7DB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7Bse+2gAAAAMBAAAPAAAA&#10;ZHJzL2Rvd25yZXYueG1sTI9BS8NAEIXvgv9hGcGb3cQYkZhNKUU9FcFWEG/TZJqEZmdDdpuk/97R&#10;i73MY3jDe9/ky9l2aqTBt44NxIsIFHHpqpZrA5+717snUD4gV9g5JgNn8rAsrq9yzCo38QeN21Ar&#10;CWGfoYEmhD7T2pcNWfQL1xOLd3CDxSDrUOtqwEnCbafvo+hRW2xZGhrsad1QedyerIG3CadVEr+M&#10;m+Nhff7epe9fm5iMub2ZV8+gAs3h/xh+8QUdCmHauxNXXnUG5JHwN8VLkwTUXvQhBV3k+pK9+AE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">
                      <v:shape id="Volný tvar: Obrazec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FF7CA4" w:rsidP="00400D39">
            <w:pPr>
              <w:pStyle w:val="Informace"/>
            </w:pPr>
            <w:hyperlink r:id="rId18" w:history="1">
              <w:r w:rsidR="00400D39" w:rsidRPr="00F15DEA">
                <w:rPr>
                  <w:rStyle w:val="Hypertextovodkaz"/>
                </w:rPr>
                <w:t>ficova.i@seznam.cz</w:t>
              </w:r>
            </w:hyperlink>
            <w:r w:rsidR="00400D39"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174"/>
        </w:trPr>
        <w:tc>
          <w:tcPr>
            <w:tcW w:w="720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633"/>
        </w:trPr>
        <w:tc>
          <w:tcPr>
            <w:tcW w:w="720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3F5E2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452669" w:rsidRDefault="003D1B71" w:rsidP="00400D39">
            <w:pPr>
              <w:pStyle w:val="Informace"/>
            </w:pPr>
          </w:p>
        </w:tc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3D1B71">
        <w:trPr>
          <w:trHeight w:val="2448"/>
        </w:trPr>
        <w:tc>
          <w:tcPr>
            <w:tcW w:w="720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452669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C6E" w:rsidRDefault="009F3C6E" w:rsidP="00590471">
      <w:r>
        <w:separator/>
      </w:r>
    </w:p>
  </w:endnote>
  <w:endnote w:type="continuationSeparator" w:id="0">
    <w:p w:rsidR="009F3C6E" w:rsidRDefault="009F3C6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C6E" w:rsidRDefault="009F3C6E" w:rsidP="00590471">
      <w:r>
        <w:separator/>
      </w:r>
    </w:p>
  </w:footnote>
  <w:footnote w:type="continuationSeparator" w:id="0">
    <w:p w:rsidR="009F3C6E" w:rsidRDefault="009F3C6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420B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W+BMwGAH7g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YsGpHEsJsgaEYzlDjuVUjqUEmQWyYzlDjuVUjqUEmQWyYzlDjuVUjqUE&#10;mQWydz5DjuVUjqUEmQWydz5DjuVUjqUEkQXKsZwhx3Iqx1KCzAJFYsixnMqxlCCzQJEYciynciwl&#10;yCxQJIYcy6kcSwkyCxSJ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a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V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L1NJWPZlS6kGQmP2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UbJcAaLELjhluX&#10;CpehD+muxhqNo3JuBOOkK9ewAaF+pZE3jn0zZ1wan9k5U4cyMpJJuxj+c1klNeWGq9lGNgg978Ku&#10;P6Jk3Y3ljDI6pao2Ne0tiwFWrAdGWV3YutbXgo9AOqJ5S8nVbvuK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71KJIxIiGq6IiGmAsOKiwOuJ0&#10;lUhYG4RH29V1iVp1a3L0/JbPEd9YWRTc0+eaVATSfU4WhSIU7lddeIqutsxywQGvv+iZAbyOdG5k&#10;nehgu6g8CFWiKtLw9PlJAltVUZO0DFcBflQpZttF7cG2iwYbVWEh4E+r2KIfc1ek6fkD5panJEAG&#10;RardbrcMjhgOZoQYRQNLJk5cOPDm+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A0qlsDwh8DRQJJocywNKRTQwkagcy8PkWB5QKqKBiUTlWB4mx/JQjiUEVi8o&#10;x/IwOZYHlEptA5NjeSjHEgKvCopEk2N5KMcSAk8DRaLJsTyUYwmBp4Ei0eRYHsqxhMDSQDmWh8mx&#10;PJRjCYGngSLR5FgeyrGEwNNAkWhyLA/lWELgaaBINDmWh3IsIfA0UCSaHMtDOZYQOBo8lWMJgZeB&#10;cCxPk2N5KscSAk8DmZ2fJsfyVI4lBJ4GMjs/TY7lqRxLCDwNxE98mhzLUzmWEHgaiJ/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+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6cIXN3ac1DsN+M/eFwV3Mhke8oVFEzPPb2fHf4dUy9M5FuLHwcE&#10;NlKun4kGb1xWc6RU2W4pOdEvqbhqdjfdp/lSHoKRTLM/Rj8Lkc7bNEMxzjus/iv5DukCam0T+yXi&#10;6ZSKl1KOunwsxbtRqkKA9r8ysckROizzh4TJW7/JA8mPLrvgcf77cY7f45TqkVqZ51YnAVJTykxO&#10;AuutrwzadQWjKo+m1tdX9onWKMfBcBsAZEpVJOGe1vAiY0X6DdHRJ82Uk/Ab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RacY7lKjuWCUtFnUHIsl3Ms&#10;I+iW4EgsOZbLOZYRdBY4EkuO5XKOZQSdBY7EkmO5nGMZQWPB7cdJll9JOYTRLAzRMX4oGBx/JaUV&#10;5hoZokMkCgbJX0lphblHhuhQiYLB8ldSWmEfa4bokImCQfNXUlphH2yGaNHpxMvtp2ReUPhAZ8m9&#10;MMQHOkv2hSE+0FnyLwzxgc6SgWGID3SWHAxDfKCzZGEY4gOdJQ/DEB/oLJkYhvhAZ8nF3H6cjPmV&#10;dL8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">
              <v:group id="Skupina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Volný tvar: Obrazec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Skupina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D2D21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AFC4FCB"/>
    <w:multiLevelType w:val="hybridMultilevel"/>
    <w:tmpl w:val="A7445C9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D39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D1B71"/>
    <w:rsid w:val="00400D39"/>
    <w:rsid w:val="00452669"/>
    <w:rsid w:val="004E0C73"/>
    <w:rsid w:val="004E158A"/>
    <w:rsid w:val="00565C77"/>
    <w:rsid w:val="0056708E"/>
    <w:rsid w:val="005801E5"/>
    <w:rsid w:val="00590471"/>
    <w:rsid w:val="0059424A"/>
    <w:rsid w:val="005D01FA"/>
    <w:rsid w:val="005D1E50"/>
    <w:rsid w:val="00653E17"/>
    <w:rsid w:val="006A08E8"/>
    <w:rsid w:val="006D79A8"/>
    <w:rsid w:val="00712E87"/>
    <w:rsid w:val="0072353B"/>
    <w:rsid w:val="007575B6"/>
    <w:rsid w:val="007A0FCF"/>
    <w:rsid w:val="007A72A2"/>
    <w:rsid w:val="007B3C81"/>
    <w:rsid w:val="007D67CA"/>
    <w:rsid w:val="007E668F"/>
    <w:rsid w:val="007F5B63"/>
    <w:rsid w:val="00803A0A"/>
    <w:rsid w:val="00846CB9"/>
    <w:rsid w:val="008566AA"/>
    <w:rsid w:val="008821C5"/>
    <w:rsid w:val="00886793"/>
    <w:rsid w:val="008A1E6E"/>
    <w:rsid w:val="008C024F"/>
    <w:rsid w:val="008C2CFC"/>
    <w:rsid w:val="00912DC8"/>
    <w:rsid w:val="009475DC"/>
    <w:rsid w:val="00967B93"/>
    <w:rsid w:val="009D090F"/>
    <w:rsid w:val="009F3C6E"/>
    <w:rsid w:val="00A31464"/>
    <w:rsid w:val="00A31B16"/>
    <w:rsid w:val="00A33613"/>
    <w:rsid w:val="00A47A8D"/>
    <w:rsid w:val="00AC41EB"/>
    <w:rsid w:val="00AC6C7E"/>
    <w:rsid w:val="00B4158A"/>
    <w:rsid w:val="00B6466C"/>
    <w:rsid w:val="00BA7FC6"/>
    <w:rsid w:val="00BB1B5D"/>
    <w:rsid w:val="00BC22C7"/>
    <w:rsid w:val="00BD195A"/>
    <w:rsid w:val="00C05882"/>
    <w:rsid w:val="00C07240"/>
    <w:rsid w:val="00C14078"/>
    <w:rsid w:val="00C44643"/>
    <w:rsid w:val="00CE1E3D"/>
    <w:rsid w:val="00D053FA"/>
    <w:rsid w:val="00DC3F0A"/>
    <w:rsid w:val="00E26AED"/>
    <w:rsid w:val="00E53608"/>
    <w:rsid w:val="00E73AB8"/>
    <w:rsid w:val="00E90A60"/>
    <w:rsid w:val="00ED47F7"/>
    <w:rsid w:val="00EE7E09"/>
    <w:rsid w:val="00F0223C"/>
    <w:rsid w:val="00F1636B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1"/>
    <w:semiHidden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titul">
    <w:name w:val="Subtitle"/>
    <w:basedOn w:val="Normln"/>
    <w:next w:val="Normln"/>
    <w:link w:val="Podtitul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5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mailto:ficova.i@seznam.cz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nihovna\AppData\Roaming\Microsoft\&#352;ablony\Profesion&#225;ln&#237;%20&#382;ivotopis%20s%20modr&#253;mi%20kruh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0C745EDEAF49F88ACC48FF844542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8C1CEC-5416-43FC-8428-A3EC48B3B62F}"/>
      </w:docPartPr>
      <w:docPartBody>
        <w:p w:rsidR="004D20B0" w:rsidRDefault="001D1731">
          <w:pPr>
            <w:pStyle w:val="030C745EDEAF49F88ACC48FF844542E2"/>
          </w:pPr>
          <w:r w:rsidRPr="007A72A2">
            <w:t>Pracovní zkušenosti</w:t>
          </w:r>
        </w:p>
      </w:docPartBody>
    </w:docPart>
    <w:docPart>
      <w:docPartPr>
        <w:name w:val="486DEAF7976045D7BA9E2BE55059E9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BF90DC-2FE8-4434-9BB2-AEBCD578AC0A}"/>
      </w:docPartPr>
      <w:docPartBody>
        <w:p w:rsidR="004D20B0" w:rsidRDefault="001D1731">
          <w:pPr>
            <w:pStyle w:val="486DEAF7976045D7BA9E2BE55059E928"/>
          </w:pPr>
          <w:r w:rsidRPr="007A72A2">
            <w:t>Vzdělání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31"/>
    <w:rsid w:val="001D1731"/>
    <w:rsid w:val="004D20B0"/>
    <w:rsid w:val="0071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E8C7169D2464554A4641464DD966288">
    <w:name w:val="AE8C7169D2464554A4641464DD966288"/>
  </w:style>
  <w:style w:type="paragraph" w:customStyle="1" w:styleId="66355C5C53D84B7D83B330E8AE59C450">
    <w:name w:val="66355C5C53D84B7D83B330E8AE59C450"/>
  </w:style>
  <w:style w:type="paragraph" w:customStyle="1" w:styleId="030C745EDEAF49F88ACC48FF844542E2">
    <w:name w:val="030C745EDEAF49F88ACC48FF844542E2"/>
  </w:style>
  <w:style w:type="paragraph" w:customStyle="1" w:styleId="528B1AED5F2449C3ADB5C21E306F7387">
    <w:name w:val="528B1AED5F2449C3ADB5C21E306F7387"/>
  </w:style>
  <w:style w:type="paragraph" w:customStyle="1" w:styleId="411900F9654146C193E4C9D7C76B7303">
    <w:name w:val="411900F9654146C193E4C9D7C76B7303"/>
  </w:style>
  <w:style w:type="paragraph" w:customStyle="1" w:styleId="B804C4887A1347C1ABD5D648D0A533FF">
    <w:name w:val="B804C4887A1347C1ABD5D648D0A533FF"/>
  </w:style>
  <w:style w:type="paragraph" w:customStyle="1" w:styleId="8B716E88D9684E539F4B1D39B62E7410">
    <w:name w:val="8B716E88D9684E539F4B1D39B62E7410"/>
  </w:style>
  <w:style w:type="paragraph" w:customStyle="1" w:styleId="F63CF45FBD994F85AAA469799CD711D7">
    <w:name w:val="F63CF45FBD994F85AAA469799CD711D7"/>
  </w:style>
  <w:style w:type="paragraph" w:customStyle="1" w:styleId="E040AB5FA0824581BA020BC9B9C5D860">
    <w:name w:val="E040AB5FA0824581BA020BC9B9C5D860"/>
  </w:style>
  <w:style w:type="paragraph" w:customStyle="1" w:styleId="D591731754474CADBBCBAD2F116A1F26">
    <w:name w:val="D591731754474CADBBCBAD2F116A1F26"/>
  </w:style>
  <w:style w:type="paragraph" w:customStyle="1" w:styleId="19ADF07D124947FAB0B39B58F9F15490">
    <w:name w:val="19ADF07D124947FAB0B39B58F9F15490"/>
  </w:style>
  <w:style w:type="paragraph" w:customStyle="1" w:styleId="A945602CDEE34AB48D2AF5E9872679B4">
    <w:name w:val="A945602CDEE34AB48D2AF5E9872679B4"/>
  </w:style>
  <w:style w:type="paragraph" w:customStyle="1" w:styleId="A5C45C1642AE4F2BA7CD3F5D5EDB7D85">
    <w:name w:val="A5C45C1642AE4F2BA7CD3F5D5EDB7D85"/>
  </w:style>
  <w:style w:type="paragraph" w:customStyle="1" w:styleId="58C74DF27B494BA88F96B382F21ECF3E">
    <w:name w:val="58C74DF27B494BA88F96B382F21ECF3E"/>
  </w:style>
  <w:style w:type="paragraph" w:customStyle="1" w:styleId="4DB8C90882FC4FFD925C23CA03E813C4">
    <w:name w:val="4DB8C90882FC4FFD925C23CA03E813C4"/>
  </w:style>
  <w:style w:type="paragraph" w:customStyle="1" w:styleId="F8277AFE720540299DF25BFA23667EC5">
    <w:name w:val="F8277AFE720540299DF25BFA23667EC5"/>
  </w:style>
  <w:style w:type="paragraph" w:customStyle="1" w:styleId="982B7B0875BD4A21B7FB983862A10BF3">
    <w:name w:val="982B7B0875BD4A21B7FB983862A10BF3"/>
  </w:style>
  <w:style w:type="paragraph" w:customStyle="1" w:styleId="CFA1C49CA47F4819A5C9001086A0D33A">
    <w:name w:val="CFA1C49CA47F4819A5C9001086A0D33A"/>
  </w:style>
  <w:style w:type="paragraph" w:customStyle="1" w:styleId="6066988044DA43D69AFAF398ABFF8108">
    <w:name w:val="6066988044DA43D69AFAF398ABFF8108"/>
  </w:style>
  <w:style w:type="paragraph" w:customStyle="1" w:styleId="486DEAF7976045D7BA9E2BE55059E928">
    <w:name w:val="486DEAF7976045D7BA9E2BE55059E928"/>
  </w:style>
  <w:style w:type="paragraph" w:customStyle="1" w:styleId="1A8385AB0D034A999220EAE692925F95">
    <w:name w:val="1A8385AB0D034A999220EAE692925F95"/>
  </w:style>
  <w:style w:type="paragraph" w:customStyle="1" w:styleId="741B5CB3E6654628A20E93A2DCDBBC57">
    <w:name w:val="741B5CB3E6654628A20E93A2DCDBBC57"/>
  </w:style>
  <w:style w:type="paragraph" w:customStyle="1" w:styleId="EE0930F5AE71425EAD7D760F3AA35D18">
    <w:name w:val="EE0930F5AE71425EAD7D760F3AA35D18"/>
  </w:style>
  <w:style w:type="paragraph" w:customStyle="1" w:styleId="50EBB61617A94402B94DC271C38D4E15">
    <w:name w:val="50EBB61617A94402B94DC271C38D4E15"/>
  </w:style>
  <w:style w:type="paragraph" w:customStyle="1" w:styleId="570CF00A8290430EBE3A18AD2EDC06FC">
    <w:name w:val="570CF00A8290430EBE3A18AD2EDC06FC"/>
  </w:style>
  <w:style w:type="paragraph" w:customStyle="1" w:styleId="5021CCC310D74789A32F2CD63EAA2FA4">
    <w:name w:val="5021CCC310D74789A32F2CD63EAA2FA4"/>
  </w:style>
  <w:style w:type="paragraph" w:customStyle="1" w:styleId="56EB37307E504EDF8C13A9302AC113E7">
    <w:name w:val="56EB37307E504EDF8C13A9302AC113E7"/>
  </w:style>
  <w:style w:type="paragraph" w:customStyle="1" w:styleId="68642281BC7843D1A1766EA3FD8A9A10">
    <w:name w:val="68642281BC7843D1A1766EA3FD8A9A10"/>
  </w:style>
  <w:style w:type="paragraph" w:customStyle="1" w:styleId="D6D643A23EE44156A050E8FE2DCC3610">
    <w:name w:val="D6D643A23EE44156A050E8FE2DCC3610"/>
  </w:style>
  <w:style w:type="paragraph" w:customStyle="1" w:styleId="5F238C662DDA46DF982A7B3AEF2843B6">
    <w:name w:val="5F238C662DDA46DF982A7B3AEF2843B6"/>
  </w:style>
  <w:style w:type="paragraph" w:customStyle="1" w:styleId="633C5E1315C34C55B72BA5C00371C190">
    <w:name w:val="633C5E1315C34C55B72BA5C00371C190"/>
  </w:style>
  <w:style w:type="paragraph" w:customStyle="1" w:styleId="733AA4B233674BF8AC4D5F968FBA8463">
    <w:name w:val="733AA4B233674BF8AC4D5F968FBA8463"/>
  </w:style>
  <w:style w:type="paragraph" w:customStyle="1" w:styleId="827087A66F85476BB8AA0D2D318E53F6">
    <w:name w:val="827087A66F85476BB8AA0D2D318E53F6"/>
  </w:style>
  <w:style w:type="character" w:styleId="Zstupntext">
    <w:name w:val="Placeholder Text"/>
    <w:basedOn w:val="Standardnpsmoodstavce"/>
    <w:uiPriority w:val="99"/>
    <w:semiHidden/>
    <w:rPr>
      <w:rFonts w:ascii="Calibri" w:hAnsi="Calibri" w:cs="Calibri"/>
      <w:color w:val="808080"/>
    </w:rPr>
  </w:style>
  <w:style w:type="paragraph" w:customStyle="1" w:styleId="06547F42A9744D85AE4FAF8363677DC2">
    <w:name w:val="06547F42A9744D85AE4FAF8363677D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125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2022-04-25T07:06:00Z</dcterms:created>
  <dcterms:modified xsi:type="dcterms:W3CDTF">2022-04-25T07:06:00Z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